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26" w:rsidRPr="00FA1CD8" w:rsidRDefault="00E86526" w:rsidP="00FA1CD8">
      <w:pPr>
        <w:spacing w:line="360" w:lineRule="auto"/>
        <w:rPr>
          <w:rFonts w:ascii="宋体"/>
          <w:b/>
          <w:sz w:val="28"/>
          <w:szCs w:val="28"/>
        </w:rPr>
      </w:pPr>
      <w:r w:rsidRPr="00FA1CD8">
        <w:rPr>
          <w:rFonts w:ascii="宋体" w:hAnsi="宋体" w:hint="eastAsia"/>
          <w:b/>
          <w:sz w:val="28"/>
          <w:szCs w:val="28"/>
        </w:rPr>
        <w:t>附件</w:t>
      </w:r>
      <w:r w:rsidRPr="00FA1CD8">
        <w:rPr>
          <w:rFonts w:ascii="宋体" w:hAnsi="宋体"/>
          <w:b/>
          <w:sz w:val="28"/>
          <w:szCs w:val="28"/>
        </w:rPr>
        <w:t>1</w:t>
      </w:r>
      <w:r w:rsidRPr="00FA1CD8">
        <w:rPr>
          <w:rFonts w:ascii="宋体" w:hAnsi="宋体" w:hint="eastAsia"/>
          <w:b/>
          <w:sz w:val="28"/>
          <w:szCs w:val="28"/>
        </w:rPr>
        <w:t>：</w:t>
      </w:r>
    </w:p>
    <w:p w:rsidR="00E86526" w:rsidRPr="0046412F" w:rsidRDefault="00E86526" w:rsidP="00072FE0">
      <w:pPr>
        <w:spacing w:line="360" w:lineRule="auto"/>
        <w:jc w:val="center"/>
        <w:rPr>
          <w:rFonts w:ascii="宋体"/>
          <w:b/>
          <w:sz w:val="44"/>
          <w:szCs w:val="44"/>
        </w:rPr>
      </w:pPr>
      <w:r w:rsidRPr="0046412F">
        <w:rPr>
          <w:rFonts w:ascii="宋体" w:hAnsi="宋体" w:hint="eastAsia"/>
          <w:b/>
          <w:sz w:val="44"/>
          <w:szCs w:val="44"/>
        </w:rPr>
        <w:t>心理危机重点排查对象</w:t>
      </w:r>
    </w:p>
    <w:p w:rsidR="00E86526" w:rsidRPr="0089227F" w:rsidRDefault="00E86526" w:rsidP="00F27C36">
      <w:pPr>
        <w:widowControl/>
        <w:snapToGrid w:val="0"/>
        <w:ind w:firstLineChars="200" w:firstLine="3168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1</w:t>
      </w:r>
      <w:r w:rsidRPr="0046412F">
        <w:rPr>
          <w:rFonts w:ascii="仿宋" w:eastAsia="仿宋" w:hAnsi="仿宋" w:hint="eastAsia"/>
          <w:sz w:val="32"/>
          <w:szCs w:val="32"/>
        </w:rPr>
        <w:t>、因学习困难、就业困难、受处分而出现经常旷课、夜不归宿或联系不上以及心理、行为异常的学生。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2</w:t>
      </w:r>
      <w:r w:rsidRPr="0046412F">
        <w:rPr>
          <w:rFonts w:ascii="仿宋" w:eastAsia="仿宋" w:hAnsi="仿宋" w:hint="eastAsia"/>
          <w:sz w:val="32"/>
          <w:szCs w:val="32"/>
        </w:rPr>
        <w:t>、突发遭遇重大挫折，如家庭发生重大变故或身边同学亲友遭遇突发事件的学生。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3</w:t>
      </w:r>
      <w:r w:rsidRPr="0046412F">
        <w:rPr>
          <w:rFonts w:ascii="仿宋" w:eastAsia="仿宋" w:hAnsi="仿宋" w:hint="eastAsia"/>
          <w:sz w:val="32"/>
          <w:szCs w:val="32"/>
        </w:rPr>
        <w:t>、既往有伤人、自伤、轻生未遂史或家族中有轻生者的学生。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4</w:t>
      </w:r>
      <w:r w:rsidRPr="0046412F">
        <w:rPr>
          <w:rFonts w:ascii="仿宋" w:eastAsia="仿宋" w:hAnsi="仿宋" w:hint="eastAsia"/>
          <w:sz w:val="32"/>
          <w:szCs w:val="32"/>
        </w:rPr>
        <w:t>、患严重身体疾病，个体感觉痛苦，治疗周期长，仍在校坚持学习的学生。</w:t>
      </w:r>
      <w:r w:rsidRPr="0046412F">
        <w:rPr>
          <w:rFonts w:ascii="仿宋" w:eastAsia="仿宋" w:hAnsi="仿宋"/>
          <w:sz w:val="32"/>
          <w:szCs w:val="32"/>
        </w:rPr>
        <w:t xml:space="preserve"> </w:t>
      </w:r>
    </w:p>
    <w:p w:rsidR="00E86526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5</w:t>
      </w:r>
      <w:r w:rsidRPr="0046412F">
        <w:rPr>
          <w:rFonts w:ascii="仿宋" w:eastAsia="仿宋" w:hAnsi="仿宋" w:hint="eastAsia"/>
          <w:sz w:val="32"/>
          <w:szCs w:val="32"/>
        </w:rPr>
        <w:t>、患有各种程度心理障碍或心理疾病，正在服用精神类药物控制病情以及曾患心理疾病休学、病情好转又复学的学生。</w:t>
      </w:r>
      <w:r w:rsidRPr="0046412F">
        <w:rPr>
          <w:rFonts w:ascii="仿宋" w:eastAsia="仿宋" w:hAnsi="仿宋"/>
          <w:sz w:val="32"/>
          <w:szCs w:val="32"/>
        </w:rPr>
        <w:t xml:space="preserve"> 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、有精神疾病家族遗传史但未发病的学生。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 w:rsidRPr="0046412F">
        <w:rPr>
          <w:rFonts w:ascii="仿宋" w:eastAsia="仿宋" w:hAnsi="仿宋" w:hint="eastAsia"/>
          <w:sz w:val="32"/>
          <w:szCs w:val="32"/>
        </w:rPr>
        <w:t>、环境适应不良、人际关系失调、家庭功能不良（包括单亲家庭、重组家庭、无双亲领养、寄养家庭）而导致心理或行为异常的学生。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 w:rsidRPr="0046412F">
        <w:rPr>
          <w:rFonts w:ascii="仿宋" w:eastAsia="仿宋" w:hAnsi="仿宋" w:hint="eastAsia"/>
          <w:sz w:val="32"/>
          <w:szCs w:val="32"/>
        </w:rPr>
        <w:t>、性格过于内向、孤僻、社会交往很少，缺乏社会支持的学生。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</w:t>
      </w:r>
      <w:r w:rsidRPr="0046412F">
        <w:rPr>
          <w:rFonts w:ascii="仿宋" w:eastAsia="仿宋" w:hAnsi="仿宋" w:hint="eastAsia"/>
          <w:sz w:val="32"/>
          <w:szCs w:val="32"/>
        </w:rPr>
        <w:t>、家境贫困、经济负担重、自卑感强烈的学生。</w:t>
      </w:r>
    </w:p>
    <w:p w:rsidR="00E86526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</w:t>
      </w:r>
      <w:r w:rsidRPr="0046412F">
        <w:rPr>
          <w:rFonts w:ascii="仿宋" w:eastAsia="仿宋" w:hAnsi="仿宋" w:hint="eastAsia"/>
          <w:sz w:val="32"/>
          <w:szCs w:val="32"/>
        </w:rPr>
        <w:t>、因感情受挫后出现心理、行为异常的学生。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、情绪低落、思维迟缓、</w:t>
      </w:r>
      <w:r w:rsidRPr="00622924">
        <w:rPr>
          <w:rFonts w:ascii="仿宋" w:eastAsia="仿宋" w:hAnsi="仿宋" w:hint="eastAsia"/>
          <w:sz w:val="32"/>
          <w:szCs w:val="32"/>
        </w:rPr>
        <w:t>兴趣减低、悲观、自责自罪、</w:t>
      </w:r>
      <w:r>
        <w:rPr>
          <w:rFonts w:ascii="仿宋" w:eastAsia="仿宋" w:hAnsi="仿宋" w:hint="eastAsia"/>
          <w:sz w:val="32"/>
          <w:szCs w:val="32"/>
        </w:rPr>
        <w:t>失眠、食欲减退等现象持续十天以上的学生。</w:t>
      </w:r>
    </w:p>
    <w:p w:rsidR="00E86526" w:rsidRPr="0046412F" w:rsidRDefault="00E86526" w:rsidP="00F27C36">
      <w:pPr>
        <w:spacing w:line="54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2</w:t>
      </w:r>
      <w:r w:rsidRPr="0046412F">
        <w:rPr>
          <w:rFonts w:ascii="仿宋" w:eastAsia="仿宋" w:hAnsi="仿宋" w:hint="eastAsia"/>
          <w:sz w:val="32"/>
          <w:szCs w:val="32"/>
        </w:rPr>
        <w:t>、迷恋上网或形成其它不良习惯的学生。</w:t>
      </w:r>
    </w:p>
    <w:p w:rsidR="00E86526" w:rsidRPr="00825BBD" w:rsidRDefault="00E86526" w:rsidP="004001E8">
      <w:pPr>
        <w:ind w:firstLineChars="200" w:firstLine="31680"/>
        <w:rPr>
          <w:rFonts w:ascii="仿宋" w:eastAsia="仿宋" w:hAnsi="仿宋"/>
          <w:sz w:val="32"/>
          <w:szCs w:val="32"/>
        </w:rPr>
      </w:pPr>
      <w:r w:rsidRPr="0046412F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3</w:t>
      </w:r>
      <w:r w:rsidRPr="0046412F">
        <w:rPr>
          <w:rFonts w:ascii="仿宋" w:eastAsia="仿宋" w:hAnsi="仿宋" w:hint="eastAsia"/>
          <w:sz w:val="32"/>
          <w:szCs w:val="32"/>
        </w:rPr>
        <w:t>、因其它各种问题，如家庭不和睦、性格孤僻、价值观冲突、性困扰、对社会不良现象存在困惑等等，出现心理、行为异常的学生。</w:t>
      </w:r>
    </w:p>
    <w:sectPr w:rsidR="00E86526" w:rsidRPr="00825BBD" w:rsidSect="00D17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526" w:rsidRDefault="00E86526" w:rsidP="00072FE0">
      <w:r>
        <w:separator/>
      </w:r>
    </w:p>
  </w:endnote>
  <w:endnote w:type="continuationSeparator" w:id="0">
    <w:p w:rsidR="00E86526" w:rsidRDefault="00E86526" w:rsidP="00072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526" w:rsidRDefault="00E86526" w:rsidP="00072FE0">
      <w:r>
        <w:separator/>
      </w:r>
    </w:p>
  </w:footnote>
  <w:footnote w:type="continuationSeparator" w:id="0">
    <w:p w:rsidR="00E86526" w:rsidRDefault="00E86526" w:rsidP="00072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FE0"/>
    <w:rsid w:val="00072FE0"/>
    <w:rsid w:val="001E28F5"/>
    <w:rsid w:val="00250887"/>
    <w:rsid w:val="004001E8"/>
    <w:rsid w:val="0046412F"/>
    <w:rsid w:val="004F5B93"/>
    <w:rsid w:val="00622924"/>
    <w:rsid w:val="00825BBD"/>
    <w:rsid w:val="0089227F"/>
    <w:rsid w:val="00B45211"/>
    <w:rsid w:val="00D17F02"/>
    <w:rsid w:val="00D86C20"/>
    <w:rsid w:val="00E86526"/>
    <w:rsid w:val="00F230C1"/>
    <w:rsid w:val="00F27C36"/>
    <w:rsid w:val="00FA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FE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72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2FE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72FE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2FE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75</Words>
  <Characters>434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心理危机重点排查对象</dc:title>
  <dc:subject/>
  <dc:creator>Administrator</dc:creator>
  <cp:keywords/>
  <dc:description/>
  <cp:lastModifiedBy>User</cp:lastModifiedBy>
  <cp:revision>3</cp:revision>
  <dcterms:created xsi:type="dcterms:W3CDTF">2016-11-21T03:52:00Z</dcterms:created>
  <dcterms:modified xsi:type="dcterms:W3CDTF">2016-11-21T03:52:00Z</dcterms:modified>
</cp:coreProperties>
</file>