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1A2" w:rsidRDefault="00B701A2" w:rsidP="00162EEE">
      <w:pPr>
        <w:spacing w:line="4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sz w:val="32"/>
          <w:szCs w:val="32"/>
        </w:rPr>
        <w:t>2</w:t>
      </w:r>
      <w:r>
        <w:rPr>
          <w:rFonts w:hint="eastAsia"/>
          <w:sz w:val="32"/>
          <w:szCs w:val="32"/>
        </w:rPr>
        <w:t>：</w:t>
      </w:r>
    </w:p>
    <w:p w:rsidR="00B701A2" w:rsidRPr="0046412F" w:rsidRDefault="00B701A2" w:rsidP="00162EEE">
      <w:pPr>
        <w:spacing w:line="400" w:lineRule="exact"/>
        <w:rPr>
          <w:sz w:val="32"/>
          <w:szCs w:val="32"/>
        </w:rPr>
      </w:pPr>
    </w:p>
    <w:tbl>
      <w:tblPr>
        <w:tblW w:w="9188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9188"/>
      </w:tblGrid>
      <w:tr w:rsidR="00B701A2" w:rsidTr="00E17E4C">
        <w:trPr>
          <w:tblCellSpacing w:w="0" w:type="dxa"/>
        </w:trPr>
        <w:tc>
          <w:tcPr>
            <w:tcW w:w="5000" w:type="pct"/>
            <w:tcBorders>
              <w:top w:val="nil"/>
            </w:tcBorders>
            <w:vAlign w:val="center"/>
          </w:tcPr>
          <w:p w:rsidR="00B701A2" w:rsidRPr="0046412F" w:rsidRDefault="00B701A2" w:rsidP="00162EEE">
            <w:pPr>
              <w:jc w:val="center"/>
              <w:rPr>
                <w:rFonts w:ascii="宋体"/>
                <w:b/>
                <w:sz w:val="44"/>
                <w:szCs w:val="44"/>
              </w:rPr>
            </w:pPr>
            <w:r>
              <w:rPr>
                <w:rFonts w:ascii="宋体" w:hAnsi="宋体" w:hint="eastAsia"/>
                <w:b/>
                <w:sz w:val="44"/>
                <w:szCs w:val="44"/>
              </w:rPr>
              <w:t>呼和浩特职业学院</w:t>
            </w:r>
            <w:r w:rsidRPr="0046412F">
              <w:rPr>
                <w:rFonts w:ascii="宋体" w:hAnsi="宋体" w:hint="eastAsia"/>
                <w:b/>
                <w:sz w:val="44"/>
                <w:szCs w:val="44"/>
              </w:rPr>
              <w:t>心理健康问题重点关注学生情况登记表</w:t>
            </w:r>
          </w:p>
          <w:p w:rsidR="00B701A2" w:rsidRPr="0089227F" w:rsidRDefault="00B701A2" w:rsidP="00E17E4C">
            <w:pPr>
              <w:jc w:val="center"/>
              <w:rPr>
                <w:rFonts w:ascii="仿宋_GB2312" w:eastAsia="仿宋_GB2312" w:hAnsi="宋体" w:cs="宋体"/>
                <w:b/>
                <w:color w:val="FF0000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color w:val="FF0000"/>
                <w:szCs w:val="21"/>
              </w:rPr>
              <w:t>（请注意保密）</w:t>
            </w:r>
          </w:p>
          <w:p w:rsidR="00B701A2" w:rsidRDefault="00B701A2" w:rsidP="00E17E4C">
            <w:pPr>
              <w:tabs>
                <w:tab w:val="left" w:pos="10185"/>
              </w:tabs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学院（签章）：</w:t>
            </w:r>
            <w:r>
              <w:rPr>
                <w:rFonts w:ascii="仿宋_GB2312" w:eastAsia="仿宋_GB2312" w:hAnsi="宋体"/>
                <w:szCs w:val="21"/>
              </w:rPr>
              <w:t xml:space="preserve">                 </w:t>
            </w:r>
            <w:r>
              <w:rPr>
                <w:rFonts w:ascii="仿宋_GB2312" w:eastAsia="仿宋_GB2312" w:hAnsi="宋体" w:hint="eastAsia"/>
                <w:szCs w:val="21"/>
              </w:rPr>
              <w:t>日期：</w:t>
            </w:r>
            <w:r>
              <w:rPr>
                <w:rFonts w:ascii="仿宋_GB2312" w:eastAsia="仿宋_GB2312" w:hAnsi="宋体"/>
                <w:szCs w:val="21"/>
              </w:rPr>
              <w:t xml:space="preserve">                  </w:t>
            </w:r>
            <w:r>
              <w:rPr>
                <w:rFonts w:ascii="仿宋_GB2312" w:eastAsia="仿宋_GB2312" w:hAnsi="宋体" w:hint="eastAsia"/>
                <w:szCs w:val="21"/>
              </w:rPr>
              <w:t>联络人：</w:t>
            </w:r>
            <w:r>
              <w:rPr>
                <w:rFonts w:ascii="仿宋_GB2312" w:eastAsia="仿宋_GB2312" w:hAnsi="宋体"/>
                <w:szCs w:val="21"/>
              </w:rPr>
              <w:tab/>
            </w:r>
            <w:r>
              <w:rPr>
                <w:rFonts w:ascii="仿宋_GB2312" w:eastAsia="仿宋_GB2312" w:hAnsi="宋体" w:hint="eastAsia"/>
                <w:szCs w:val="21"/>
              </w:rPr>
              <w:t>学院签章：</w:t>
            </w:r>
            <w:r>
              <w:rPr>
                <w:rFonts w:ascii="宋体" w:eastAsia="仿宋_GB2312" w:hAnsi="宋体" w:cs="宋体"/>
                <w:kern w:val="0"/>
                <w:szCs w:val="21"/>
              </w:rPr>
              <w:t> </w:t>
            </w:r>
          </w:p>
          <w:tbl>
            <w:tblPr>
              <w:tblW w:w="9172" w:type="dxa"/>
              <w:tblCellSpacing w:w="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804"/>
              <w:gridCol w:w="478"/>
              <w:gridCol w:w="150"/>
              <w:gridCol w:w="570"/>
              <w:gridCol w:w="720"/>
              <w:gridCol w:w="713"/>
              <w:gridCol w:w="345"/>
              <w:gridCol w:w="359"/>
              <w:gridCol w:w="923"/>
              <w:gridCol w:w="126"/>
              <w:gridCol w:w="1226"/>
              <w:gridCol w:w="2758"/>
            </w:tblGrid>
            <w:tr w:rsidR="00B701A2" w:rsidRPr="0046412F" w:rsidTr="00162EEE">
              <w:trPr>
                <w:trHeight w:val="342"/>
                <w:tblCellSpacing w:w="0" w:type="dxa"/>
              </w:trPr>
              <w:tc>
                <w:tcPr>
                  <w:tcW w:w="8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姓名</w:t>
                  </w:r>
                </w:p>
              </w:tc>
              <w:tc>
                <w:tcPr>
                  <w:tcW w:w="119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性别</w:t>
                  </w:r>
                </w:p>
              </w:tc>
              <w:tc>
                <w:tcPr>
                  <w:tcW w:w="7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70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班级</w:t>
                  </w:r>
                </w:p>
              </w:tc>
              <w:tc>
                <w:tcPr>
                  <w:tcW w:w="104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联系方式</w:t>
                  </w:r>
                </w:p>
              </w:tc>
              <w:tc>
                <w:tcPr>
                  <w:tcW w:w="27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</w:tr>
            <w:tr w:rsidR="00B701A2" w:rsidRPr="0046412F" w:rsidTr="00162EEE">
              <w:trPr>
                <w:trHeight w:val="279"/>
                <w:tblCellSpacing w:w="0" w:type="dxa"/>
              </w:trPr>
              <w:tc>
                <w:tcPr>
                  <w:tcW w:w="1432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辅导员</w:t>
                  </w:r>
                </w:p>
                <w:p w:rsidR="00B701A2" w:rsidRPr="0046412F" w:rsidRDefault="00B701A2" w:rsidP="00E17E4C">
                  <w:pPr>
                    <w:widowControl/>
                    <w:spacing w:line="520" w:lineRule="exac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及联系电话</w:t>
                  </w:r>
                </w:p>
              </w:tc>
              <w:tc>
                <w:tcPr>
                  <w:tcW w:w="2348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28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701A2" w:rsidRPr="0046412F" w:rsidRDefault="00B701A2" w:rsidP="00E17E4C">
                  <w:pPr>
                    <w:spacing w:line="520" w:lineRule="exact"/>
                    <w:ind w:left="90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家庭地址</w:t>
                  </w:r>
                </w:p>
                <w:p w:rsidR="00B701A2" w:rsidRPr="0046412F" w:rsidRDefault="00B701A2" w:rsidP="00E17E4C">
                  <w:pPr>
                    <w:spacing w:line="520" w:lineRule="exact"/>
                    <w:ind w:left="90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或联系方式</w:t>
                  </w:r>
                </w:p>
              </w:tc>
              <w:tc>
                <w:tcPr>
                  <w:tcW w:w="411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701A2" w:rsidRPr="0046412F" w:rsidRDefault="00B701A2" w:rsidP="00E17E4C">
                  <w:pPr>
                    <w:spacing w:line="520" w:lineRule="exac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</w:tr>
            <w:tr w:rsidR="00B701A2" w:rsidRPr="0046412F" w:rsidTr="00162EEE">
              <w:trPr>
                <w:trHeight w:val="378"/>
                <w:tblCellSpacing w:w="0" w:type="dxa"/>
              </w:trPr>
              <w:tc>
                <w:tcPr>
                  <w:tcW w:w="9172" w:type="dxa"/>
                  <w:gridSpan w:val="1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701A2" w:rsidRPr="0046412F" w:rsidRDefault="00B701A2" w:rsidP="00E17E4C">
                  <w:pPr>
                    <w:spacing w:line="520" w:lineRule="exact"/>
                    <w:jc w:val="lef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属于哪类问题</w:t>
                  </w:r>
                </w:p>
              </w:tc>
            </w:tr>
            <w:tr w:rsidR="00B701A2" w:rsidRPr="0046412F" w:rsidTr="00162EEE">
              <w:trPr>
                <w:trHeight w:val="1247"/>
                <w:tblCellSpacing w:w="0" w:type="dxa"/>
              </w:trPr>
              <w:tc>
                <w:tcPr>
                  <w:tcW w:w="9172" w:type="dxa"/>
                  <w:gridSpan w:val="1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lef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基本情况和近期表现说明</w:t>
                  </w:r>
                </w:p>
                <w:p w:rsidR="00B701A2" w:rsidRPr="0046412F" w:rsidRDefault="00B701A2" w:rsidP="00E17E4C">
                  <w:pPr>
                    <w:widowControl/>
                    <w:spacing w:line="520" w:lineRule="exact"/>
                    <w:jc w:val="lef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</w:tr>
            <w:tr w:rsidR="00B701A2" w:rsidRPr="0046412F" w:rsidTr="00162EEE">
              <w:trPr>
                <w:tblCellSpacing w:w="0" w:type="dxa"/>
              </w:trPr>
              <w:tc>
                <w:tcPr>
                  <w:tcW w:w="8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姓名</w:t>
                  </w:r>
                </w:p>
              </w:tc>
              <w:tc>
                <w:tcPr>
                  <w:tcW w:w="119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性别</w:t>
                  </w:r>
                </w:p>
              </w:tc>
              <w:tc>
                <w:tcPr>
                  <w:tcW w:w="7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70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班级</w:t>
                  </w:r>
                </w:p>
              </w:tc>
              <w:tc>
                <w:tcPr>
                  <w:tcW w:w="104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联系方式</w:t>
                  </w:r>
                </w:p>
              </w:tc>
              <w:tc>
                <w:tcPr>
                  <w:tcW w:w="27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</w:tr>
            <w:tr w:rsidR="00B701A2" w:rsidRPr="0046412F" w:rsidTr="00162EEE">
              <w:trPr>
                <w:trHeight w:val="279"/>
                <w:tblCellSpacing w:w="0" w:type="dxa"/>
              </w:trPr>
              <w:tc>
                <w:tcPr>
                  <w:tcW w:w="128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辅导员</w:t>
                  </w:r>
                </w:p>
                <w:p w:rsidR="00B701A2" w:rsidRPr="0046412F" w:rsidRDefault="00B701A2" w:rsidP="00E17E4C">
                  <w:pPr>
                    <w:widowControl/>
                    <w:spacing w:line="520" w:lineRule="exac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及联系电话</w:t>
                  </w:r>
                </w:p>
              </w:tc>
              <w:tc>
                <w:tcPr>
                  <w:tcW w:w="249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28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701A2" w:rsidRPr="0046412F" w:rsidRDefault="00B701A2" w:rsidP="00E17E4C">
                  <w:pPr>
                    <w:spacing w:line="520" w:lineRule="exact"/>
                    <w:ind w:left="90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家庭地址</w:t>
                  </w:r>
                </w:p>
                <w:p w:rsidR="00B701A2" w:rsidRPr="0046412F" w:rsidRDefault="00B701A2" w:rsidP="00E17E4C">
                  <w:pPr>
                    <w:spacing w:line="520" w:lineRule="exact"/>
                    <w:ind w:left="90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或联系方式</w:t>
                  </w:r>
                </w:p>
              </w:tc>
              <w:tc>
                <w:tcPr>
                  <w:tcW w:w="411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701A2" w:rsidRPr="0046412F" w:rsidRDefault="00B701A2" w:rsidP="00E17E4C">
                  <w:pPr>
                    <w:spacing w:line="520" w:lineRule="exac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</w:tr>
            <w:tr w:rsidR="00B701A2" w:rsidRPr="0046412F" w:rsidTr="00162EEE">
              <w:trPr>
                <w:trHeight w:val="395"/>
                <w:tblCellSpacing w:w="0" w:type="dxa"/>
              </w:trPr>
              <w:tc>
                <w:tcPr>
                  <w:tcW w:w="9172" w:type="dxa"/>
                  <w:gridSpan w:val="1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701A2" w:rsidRPr="0046412F" w:rsidRDefault="00B701A2" w:rsidP="00E17E4C">
                  <w:pPr>
                    <w:spacing w:line="520" w:lineRule="exact"/>
                    <w:jc w:val="lef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属于哪类问题</w:t>
                  </w:r>
                </w:p>
              </w:tc>
            </w:tr>
            <w:tr w:rsidR="00B701A2" w:rsidRPr="0046412F" w:rsidTr="00162EEE">
              <w:trPr>
                <w:trHeight w:val="1238"/>
                <w:tblCellSpacing w:w="0" w:type="dxa"/>
              </w:trPr>
              <w:tc>
                <w:tcPr>
                  <w:tcW w:w="9172" w:type="dxa"/>
                  <w:gridSpan w:val="1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lef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基本情况说明</w:t>
                  </w:r>
                </w:p>
                <w:p w:rsidR="00B701A2" w:rsidRPr="0046412F" w:rsidRDefault="00B701A2" w:rsidP="00E17E4C">
                  <w:pPr>
                    <w:widowControl/>
                    <w:spacing w:line="520" w:lineRule="exact"/>
                    <w:jc w:val="lef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</w:tr>
            <w:tr w:rsidR="00B701A2" w:rsidRPr="0046412F" w:rsidTr="00162EEE">
              <w:trPr>
                <w:tblCellSpacing w:w="0" w:type="dxa"/>
              </w:trPr>
              <w:tc>
                <w:tcPr>
                  <w:tcW w:w="8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姓名</w:t>
                  </w:r>
                </w:p>
              </w:tc>
              <w:tc>
                <w:tcPr>
                  <w:tcW w:w="119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性别</w:t>
                  </w:r>
                </w:p>
              </w:tc>
              <w:tc>
                <w:tcPr>
                  <w:tcW w:w="7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70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班级</w:t>
                  </w:r>
                </w:p>
              </w:tc>
              <w:tc>
                <w:tcPr>
                  <w:tcW w:w="104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联系方式</w:t>
                  </w:r>
                </w:p>
              </w:tc>
              <w:tc>
                <w:tcPr>
                  <w:tcW w:w="27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center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</w:tr>
            <w:tr w:rsidR="00B701A2" w:rsidRPr="0046412F" w:rsidTr="00162EEE">
              <w:trPr>
                <w:trHeight w:val="279"/>
                <w:tblCellSpacing w:w="0" w:type="dxa"/>
              </w:trPr>
              <w:tc>
                <w:tcPr>
                  <w:tcW w:w="128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辅导员</w:t>
                  </w:r>
                </w:p>
                <w:p w:rsidR="00B701A2" w:rsidRPr="0046412F" w:rsidRDefault="00B701A2" w:rsidP="00E17E4C">
                  <w:pPr>
                    <w:widowControl/>
                    <w:spacing w:line="520" w:lineRule="exac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及联系电话</w:t>
                  </w:r>
                </w:p>
              </w:tc>
              <w:tc>
                <w:tcPr>
                  <w:tcW w:w="249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28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701A2" w:rsidRPr="0046412F" w:rsidRDefault="00B701A2" w:rsidP="00E17E4C">
                  <w:pPr>
                    <w:spacing w:line="520" w:lineRule="exact"/>
                    <w:ind w:left="90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家庭地址</w:t>
                  </w:r>
                </w:p>
                <w:p w:rsidR="00B701A2" w:rsidRPr="0046412F" w:rsidRDefault="00B701A2" w:rsidP="00E17E4C">
                  <w:pPr>
                    <w:spacing w:line="520" w:lineRule="exact"/>
                    <w:ind w:left="90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或联系方式</w:t>
                  </w:r>
                </w:p>
              </w:tc>
              <w:tc>
                <w:tcPr>
                  <w:tcW w:w="411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701A2" w:rsidRPr="0046412F" w:rsidRDefault="00B701A2" w:rsidP="00E17E4C">
                  <w:pPr>
                    <w:spacing w:line="520" w:lineRule="exac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</w:tr>
            <w:tr w:rsidR="00B701A2" w:rsidRPr="0046412F" w:rsidTr="00162EEE">
              <w:trPr>
                <w:trHeight w:val="1002"/>
                <w:tblCellSpacing w:w="0" w:type="dxa"/>
              </w:trPr>
              <w:tc>
                <w:tcPr>
                  <w:tcW w:w="9172" w:type="dxa"/>
                  <w:gridSpan w:val="1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701A2" w:rsidRPr="0046412F" w:rsidRDefault="00B701A2" w:rsidP="00E17E4C">
                  <w:pPr>
                    <w:spacing w:line="520" w:lineRule="exact"/>
                    <w:jc w:val="lef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属于哪类问题</w:t>
                  </w:r>
                </w:p>
              </w:tc>
            </w:tr>
            <w:tr w:rsidR="00B701A2" w:rsidRPr="0046412F" w:rsidTr="00162EEE">
              <w:trPr>
                <w:trHeight w:val="1245"/>
                <w:tblCellSpacing w:w="0" w:type="dxa"/>
              </w:trPr>
              <w:tc>
                <w:tcPr>
                  <w:tcW w:w="9172" w:type="dxa"/>
                  <w:gridSpan w:val="1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701A2" w:rsidRPr="0046412F" w:rsidRDefault="00B701A2" w:rsidP="00E17E4C">
                  <w:pPr>
                    <w:widowControl/>
                    <w:spacing w:line="520" w:lineRule="exact"/>
                    <w:jc w:val="lef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  <w:r w:rsidRPr="0046412F">
                    <w:rPr>
                      <w:rFonts w:ascii="仿宋_GB2312" w:eastAsia="仿宋_GB2312" w:hAnsi="宋体" w:cs="宋体" w:hint="eastAsia"/>
                      <w:kern w:val="0"/>
                      <w:szCs w:val="21"/>
                    </w:rPr>
                    <w:t>基本情况说明</w:t>
                  </w:r>
                </w:p>
                <w:p w:rsidR="00B701A2" w:rsidRPr="0046412F" w:rsidRDefault="00B701A2" w:rsidP="00E17E4C">
                  <w:pPr>
                    <w:widowControl/>
                    <w:spacing w:line="520" w:lineRule="exact"/>
                    <w:jc w:val="left"/>
                    <w:rPr>
                      <w:rFonts w:ascii="仿宋_GB2312" w:eastAsia="仿宋_GB2312" w:hAnsi="宋体" w:cs="宋体"/>
                      <w:kern w:val="0"/>
                      <w:szCs w:val="21"/>
                    </w:rPr>
                  </w:pPr>
                </w:p>
              </w:tc>
            </w:tr>
          </w:tbl>
          <w:p w:rsidR="00B701A2" w:rsidRDefault="00B701A2" w:rsidP="00E17E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</w:tbl>
    <w:p w:rsidR="00B701A2" w:rsidRDefault="00B701A2"/>
    <w:sectPr w:rsidR="00B701A2" w:rsidSect="00155D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1A2" w:rsidRDefault="00B701A2" w:rsidP="00162EEE">
      <w:r>
        <w:separator/>
      </w:r>
    </w:p>
  </w:endnote>
  <w:endnote w:type="continuationSeparator" w:id="0">
    <w:p w:rsidR="00B701A2" w:rsidRDefault="00B701A2" w:rsidP="00162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1A2" w:rsidRDefault="00B701A2" w:rsidP="00162EEE">
      <w:r>
        <w:separator/>
      </w:r>
    </w:p>
  </w:footnote>
  <w:footnote w:type="continuationSeparator" w:id="0">
    <w:p w:rsidR="00B701A2" w:rsidRDefault="00B701A2" w:rsidP="00162E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2EEE"/>
    <w:rsid w:val="00155DB6"/>
    <w:rsid w:val="00162EEE"/>
    <w:rsid w:val="00354270"/>
    <w:rsid w:val="00366460"/>
    <w:rsid w:val="0046412F"/>
    <w:rsid w:val="0046635A"/>
    <w:rsid w:val="006B4E93"/>
    <w:rsid w:val="0089227F"/>
    <w:rsid w:val="009D72A4"/>
    <w:rsid w:val="00A6144E"/>
    <w:rsid w:val="00B61FA5"/>
    <w:rsid w:val="00B701A2"/>
    <w:rsid w:val="00C30C64"/>
    <w:rsid w:val="00E17E4C"/>
    <w:rsid w:val="00E976F0"/>
    <w:rsid w:val="00F06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EEE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62E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62EEE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162EEE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62EEE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42</Words>
  <Characters>243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subject/>
  <dc:creator>Administrator</dc:creator>
  <cp:keywords/>
  <dc:description/>
  <cp:lastModifiedBy>User</cp:lastModifiedBy>
  <cp:revision>2</cp:revision>
  <dcterms:created xsi:type="dcterms:W3CDTF">2016-11-21T03:54:00Z</dcterms:created>
  <dcterms:modified xsi:type="dcterms:W3CDTF">2016-11-21T03:54:00Z</dcterms:modified>
</cp:coreProperties>
</file>